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9B2E0" w14:textId="592FAE64" w:rsidR="00281B0F" w:rsidRPr="00281B0F" w:rsidRDefault="00C05250" w:rsidP="000F1DFA">
      <w:pPr>
        <w:pStyle w:val="Bezodstpw"/>
        <w:spacing w:line="276" w:lineRule="auto"/>
        <w:ind w:left="4956"/>
        <w:jc w:val="both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</w:t>
      </w:r>
      <w:r w:rsidR="0013379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Załącznik nr </w:t>
      </w:r>
      <w:r w:rsidR="00F3765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5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24732FB" w14:textId="5458FD5A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OŚWIADCZENIE O BRAKU POWIĄZAŃ</w:t>
      </w:r>
    </w:p>
    <w:p w14:paraId="707B848C" w14:textId="4781E8A5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KAPITAŁOWYCH LUB OSOBOWYCH</w:t>
      </w:r>
    </w:p>
    <w:p w14:paraId="4D98E5FF" w14:textId="77777777" w:rsidR="00281B0F" w:rsidRPr="00286ECF" w:rsidRDefault="00281B0F" w:rsidP="00CE1C27">
      <w:pPr>
        <w:jc w:val="both"/>
        <w:rPr>
          <w:rFonts w:asciiTheme="minorHAnsi" w:eastAsia="Tahoma" w:hAnsiTheme="minorHAnsi" w:cstheme="minorHAnsi"/>
          <w:color w:val="000000" w:themeColor="text1"/>
          <w:sz w:val="22"/>
          <w:szCs w:val="22"/>
        </w:rPr>
      </w:pPr>
    </w:p>
    <w:p w14:paraId="7DBC3A47" w14:textId="4773007B" w:rsidR="00281B0F" w:rsidRPr="006E1356" w:rsidRDefault="00281B0F" w:rsidP="00286ECF">
      <w:pPr>
        <w:contextualSpacing/>
        <w:jc w:val="both"/>
        <w:rPr>
          <w:rFonts w:asciiTheme="minorHAnsi" w:hAnsiTheme="minorHAnsi" w:cstheme="minorHAnsi"/>
          <w:iCs/>
          <w:color w:val="000000" w:themeColor="text1"/>
          <w:sz w:val="22"/>
          <w:szCs w:val="22"/>
        </w:rPr>
      </w:pP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Przystępując do postępowania o udzielenie zamówienia </w:t>
      </w:r>
      <w:r w:rsidRPr="00286EC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na</w:t>
      </w:r>
      <w:r w:rsidR="006E1356" w:rsidRPr="00281B0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</w:t>
      </w:r>
      <w:bookmarkStart w:id="0" w:name="_Hlk126673000"/>
      <w:r w:rsidR="006E1356" w:rsidRPr="000E23E1">
        <w:rPr>
          <w:rFonts w:asciiTheme="minorHAnsi" w:eastAsia="Calibri" w:hAnsiTheme="minorHAnsi" w:cstheme="minorHAnsi"/>
          <w:b/>
          <w:sz w:val="22"/>
          <w:szCs w:val="20"/>
          <w:lang w:eastAsia="en-US"/>
        </w:rPr>
        <w:t>Wykonanie i wdrożenie aplikacji mobilnej dot. ścieżki edukacyjnej w Dolinie Zajęczej na terenie Trójmiejskiego Parku Krajobrazowego</w:t>
      </w:r>
      <w:bookmarkEnd w:id="0"/>
      <w:r w:rsidR="000E23E1">
        <w:rPr>
          <w:rFonts w:asciiTheme="minorHAnsi" w:eastAsia="Calibri" w:hAnsiTheme="minorHAnsi" w:cstheme="minorHAnsi"/>
          <w:b/>
          <w:sz w:val="22"/>
          <w:szCs w:val="20"/>
          <w:lang w:eastAsia="en-US"/>
        </w:rPr>
        <w:br/>
      </w:r>
      <w:bookmarkStart w:id="1" w:name="_GoBack"/>
      <w:bookmarkEnd w:id="1"/>
      <w:r w:rsidR="006E1356" w:rsidRPr="00CB09C3">
        <w:rPr>
          <w:rFonts w:asciiTheme="minorHAnsi" w:hAnsiTheme="minorHAnsi" w:cstheme="minorHAnsi"/>
          <w:sz w:val="22"/>
          <w:szCs w:val="22"/>
        </w:rPr>
        <w:t>dla Pomorskiego Zespołu Parków Krajobrazowych w Słupsku</w:t>
      </w:r>
      <w:r w:rsidR="006E1356" w:rsidRPr="00281B0F">
        <w:rPr>
          <w:rFonts w:asciiTheme="minorHAnsi" w:hAnsiTheme="minorHAnsi" w:cstheme="minorHAnsi"/>
          <w:sz w:val="22"/>
          <w:szCs w:val="22"/>
        </w:rPr>
        <w:t xml:space="preserve">,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realizowanego</w:t>
      </w:r>
      <w:r w:rsidR="00CB09C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w ramach</w:t>
      </w:r>
      <w:r w:rsidR="006E13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przedsięwzięcia grantowego „Trójmiejski Park Krajobrazowy” - Dostępny Park Przyrodniczy w ramach projektu „Obszar chroniony, obszar dostępny” finansowanego przez Państwowy Fundusz Rehabilitacji Osób Niepełnosprawnych</w:t>
      </w:r>
      <w:r w:rsidR="006E13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6E1356"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w ramach Działania 4.3 Programu Operacyjnego Wiedza Edukacja Rozwój 2014-2020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, </w:t>
      </w: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oświadczam, co następuje: </w:t>
      </w:r>
    </w:p>
    <w:p w14:paraId="50F77F42" w14:textId="77777777" w:rsidR="009C65CC" w:rsidRDefault="009C65CC" w:rsidP="000F1D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EB7414" w14:textId="5DC6E7EB" w:rsidR="00281B0F" w:rsidRPr="00281B0F" w:rsidRDefault="00281B0F" w:rsidP="000041A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Mając na uwadze, że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przygotowaniem i przeprowadzaniem procedury wyboru wykonawcy, a wykonawcą, polegające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w szczególności na:</w:t>
      </w:r>
    </w:p>
    <w:p w14:paraId="66D100D9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uczestniczeniu w spółce, jako wspólnik spółki cywilnej lub spółki osobowej,</w:t>
      </w:r>
    </w:p>
    <w:p w14:paraId="7B1A8003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posiadaniu co najmniej 10 % udziałów lub akcji,</w:t>
      </w:r>
    </w:p>
    <w:p w14:paraId="42ADE49B" w14:textId="22E6875B" w:rsid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pełnieniu funkcji członka organu nadzorczego lub zarządzającego, prokurenta, pełnomocnika,</w:t>
      </w:r>
    </w:p>
    <w:p w14:paraId="00E37EE9" w14:textId="35676B95" w:rsidR="000041A8" w:rsidRPr="00A34041" w:rsidRDefault="000041A8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A34041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B15BF10" w14:textId="3B695E72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Oświadczam/y, że nie jestem powi</w:t>
      </w:r>
      <w:r w:rsidR="000041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ązany osobowo lub kapitałowo z Z</w:t>
      </w: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amawiającym.</w:t>
      </w:r>
    </w:p>
    <w:p w14:paraId="7C4F9636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44287D0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760E325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</w:p>
    <w:p w14:paraId="491000EA" w14:textId="60EE6299" w:rsidR="00281B0F" w:rsidRPr="00281B0F" w:rsidRDefault="00281B0F" w:rsidP="005061DA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.................................., dnia ......................     </w:t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………………………………………………………………….</w:t>
      </w:r>
    </w:p>
    <w:p w14:paraId="4631D4E2" w14:textId="0207D4DD" w:rsidR="00281B0F" w:rsidRPr="00281B0F" w:rsidRDefault="00281B0F" w:rsidP="007B477F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00C0BB32" w14:textId="19553334" w:rsidR="00CE1C27" w:rsidRDefault="00CE1C27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  <w:u w:val="single"/>
        </w:rPr>
      </w:pPr>
    </w:p>
    <w:p w14:paraId="70809B90" w14:textId="77777777" w:rsidR="00335A79" w:rsidRPr="00281B0F" w:rsidRDefault="00335A79" w:rsidP="00CE1C27">
      <w:pPr>
        <w:jc w:val="both"/>
        <w:rPr>
          <w:rFonts w:asciiTheme="minorHAnsi" w:hAnsiTheme="minorHAnsi" w:cstheme="minorHAnsi"/>
        </w:rPr>
      </w:pPr>
    </w:p>
    <w:sectPr w:rsidR="00335A79" w:rsidRPr="00281B0F" w:rsidSect="006E13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A6B0F" w14:textId="77777777" w:rsidR="008C768D" w:rsidRDefault="008C768D">
      <w:r>
        <w:separator/>
      </w:r>
    </w:p>
  </w:endnote>
  <w:endnote w:type="continuationSeparator" w:id="0">
    <w:p w14:paraId="63B54947" w14:textId="77777777" w:rsidR="008C768D" w:rsidRDefault="008C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-Bold"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48512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328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74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</w:tblGrid>
    <w:tr w:rsidR="006E1356" w14:paraId="3396B42A" w14:textId="77777777" w:rsidTr="006E1356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C55E6FC" w14:textId="77777777" w:rsidR="006E1356" w:rsidRDefault="006E1356" w:rsidP="006E1356">
          <w:pPr>
            <w:pStyle w:val="Stopka"/>
          </w:pPr>
          <w:bookmarkStart w:id="2" w:name="_Hlk117749056"/>
          <w:r>
            <w:rPr>
              <w:noProof/>
            </w:rPr>
            <w:drawing>
              <wp:inline distT="0" distB="0" distL="0" distR="0" wp14:anchorId="378A87F9" wp14:editId="588F37B1">
                <wp:extent cx="1552230" cy="821963"/>
                <wp:effectExtent l="0" t="0" r="0" b="0"/>
                <wp:docPr id="38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68B2CBC" w14:textId="77777777" w:rsidR="006E1356" w:rsidRDefault="006E1356" w:rsidP="006E1356">
          <w:pPr>
            <w:pStyle w:val="Stopka"/>
          </w:pPr>
          <w:r>
            <w:rPr>
              <w:noProof/>
            </w:rPr>
            <w:drawing>
              <wp:inline distT="0" distB="0" distL="0" distR="0" wp14:anchorId="09587225" wp14:editId="211FBE0D">
                <wp:extent cx="499865" cy="499865"/>
                <wp:effectExtent l="0" t="0" r="0" b="0"/>
                <wp:docPr id="39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400450" w14:textId="77777777" w:rsidR="006E1356" w:rsidRDefault="006E1356" w:rsidP="006E1356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59CAAC92" wp14:editId="4F4B518D">
                <wp:extent cx="370706" cy="494681"/>
                <wp:effectExtent l="0" t="0" r="0" b="619"/>
                <wp:docPr id="40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6F226A3" w14:textId="77777777" w:rsidR="006E1356" w:rsidRDefault="006E1356" w:rsidP="006E1356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</w:tr>
    <w:bookmarkEnd w:id="2"/>
  </w:tbl>
  <w:p w14:paraId="3004B660" w14:textId="42E19E83" w:rsidR="000E140B" w:rsidRPr="00B01F08" w:rsidRDefault="000E140B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6E413" w14:textId="77777777" w:rsidR="008C768D" w:rsidRDefault="008C768D">
      <w:r>
        <w:separator/>
      </w:r>
    </w:p>
  </w:footnote>
  <w:footnote w:type="continuationSeparator" w:id="0">
    <w:p w14:paraId="486F658E" w14:textId="77777777" w:rsidR="008C768D" w:rsidRDefault="008C7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65920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6907" w14:textId="521B8187" w:rsidR="000E140B" w:rsidRDefault="006E1356" w:rsidP="006E1356">
    <w:pPr>
      <w:pStyle w:val="Nagwek"/>
      <w:ind w:left="-1134" w:firstLine="1134"/>
    </w:pPr>
    <w:r>
      <w:rPr>
        <w:noProof/>
      </w:rPr>
      <w:drawing>
        <wp:inline distT="0" distB="0" distL="0" distR="0" wp14:anchorId="0444FD46" wp14:editId="26AF964B">
          <wp:extent cx="5759450" cy="739140"/>
          <wp:effectExtent l="0" t="0" r="0" b="381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1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D158D"/>
    <w:rsid w:val="000D283E"/>
    <w:rsid w:val="000E140B"/>
    <w:rsid w:val="000E23E1"/>
    <w:rsid w:val="000F1DFA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80B92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6445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061DA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170FB"/>
    <w:rsid w:val="00622781"/>
    <w:rsid w:val="006250D4"/>
    <w:rsid w:val="00640BFF"/>
    <w:rsid w:val="0066386A"/>
    <w:rsid w:val="00663A35"/>
    <w:rsid w:val="00670078"/>
    <w:rsid w:val="006936D6"/>
    <w:rsid w:val="0069621B"/>
    <w:rsid w:val="006A7D98"/>
    <w:rsid w:val="006B4267"/>
    <w:rsid w:val="006E1356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B477F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6618D"/>
    <w:rsid w:val="00873501"/>
    <w:rsid w:val="00876326"/>
    <w:rsid w:val="00886AA0"/>
    <w:rsid w:val="008945D9"/>
    <w:rsid w:val="008A28E6"/>
    <w:rsid w:val="008A7E18"/>
    <w:rsid w:val="008B29BC"/>
    <w:rsid w:val="008C768D"/>
    <w:rsid w:val="008F060B"/>
    <w:rsid w:val="008F7FB9"/>
    <w:rsid w:val="009404B4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418AA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B09C3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B6B8D"/>
    <w:rsid w:val="00ED2060"/>
    <w:rsid w:val="00EF000D"/>
    <w:rsid w:val="00EF2890"/>
    <w:rsid w:val="00F3765B"/>
    <w:rsid w:val="00F37667"/>
    <w:rsid w:val="00F545A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880EF1F6-E756-466E-8AF0-92DCC9B8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37C42-E699-4B40-8D66-B2B0F2A2E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</Pages>
  <Words>206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Katarzyna Dziendziela</cp:lastModifiedBy>
  <cp:revision>2</cp:revision>
  <cp:lastPrinted>2017-12-12T12:43:00Z</cp:lastPrinted>
  <dcterms:created xsi:type="dcterms:W3CDTF">2023-03-06T10:07:00Z</dcterms:created>
  <dcterms:modified xsi:type="dcterms:W3CDTF">2023-03-06T10:07:00Z</dcterms:modified>
</cp:coreProperties>
</file>